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36" w:rsidRDefault="0016543A" w:rsidP="00336FA9">
      <w:pPr>
        <w:shd w:val="clear" w:color="auto" w:fill="DDD9C3"/>
        <w:ind w:firstLine="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12</w:t>
      </w:r>
      <w:r w:rsidR="00971636">
        <w:rPr>
          <w:b/>
          <w:sz w:val="40"/>
          <w:szCs w:val="40"/>
        </w:rPr>
        <w:t>.</w:t>
      </w:r>
      <w:r w:rsidR="003E4E7A">
        <w:rPr>
          <w:b/>
          <w:sz w:val="40"/>
          <w:szCs w:val="40"/>
          <w:lang w:val="en-US"/>
        </w:rPr>
        <w:t xml:space="preserve"> </w:t>
      </w:r>
      <w:r w:rsidRPr="0016543A">
        <w:rPr>
          <w:b/>
          <w:sz w:val="40"/>
          <w:szCs w:val="40"/>
        </w:rPr>
        <w:t>с.БОЖЕВЦИ</w:t>
      </w:r>
      <w:r w:rsidR="00971636">
        <w:rPr>
          <w:b/>
          <w:sz w:val="40"/>
          <w:szCs w:val="40"/>
        </w:rPr>
        <w:t xml:space="preserve">, </w:t>
      </w:r>
      <w:r>
        <w:rPr>
          <w:b/>
          <w:sz w:val="40"/>
          <w:szCs w:val="40"/>
        </w:rPr>
        <w:t>БИВШ ВОЛОВАРНИК</w:t>
      </w:r>
    </w:p>
    <w:p w:rsidR="00971636" w:rsidRPr="00F75C9B" w:rsidRDefault="00971636" w:rsidP="00336FA9">
      <w:pPr>
        <w:shd w:val="clear" w:color="auto" w:fill="DDD9C3"/>
        <w:ind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</w:t>
      </w:r>
      <w:r w:rsidRPr="009445A0">
        <w:rPr>
          <w:b/>
          <w:sz w:val="32"/>
          <w:szCs w:val="32"/>
        </w:rPr>
        <w:t>имот в регулация</w:t>
      </w:r>
      <w:r>
        <w:rPr>
          <w:b/>
          <w:sz w:val="40"/>
          <w:szCs w:val="40"/>
        </w:rPr>
        <w:t>)</w:t>
      </w:r>
    </w:p>
    <w:p w:rsidR="0032454A" w:rsidRPr="00E3491F" w:rsidRDefault="003E4E7A" w:rsidP="0032454A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ab/>
      </w:r>
      <w:r w:rsidR="0032454A" w:rsidRPr="00E3491F">
        <w:rPr>
          <w:b/>
          <w:sz w:val="26"/>
          <w:szCs w:val="26"/>
        </w:rPr>
        <w:t>ОПИСАНИЕ:</w:t>
      </w:r>
    </w:p>
    <w:p w:rsidR="0016543A" w:rsidRPr="0016543A" w:rsidRDefault="003E4E7A" w:rsidP="0016543A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ab/>
      </w:r>
      <w:r w:rsidR="0016543A" w:rsidRPr="0016543A">
        <w:rPr>
          <w:b/>
          <w:sz w:val="26"/>
          <w:szCs w:val="26"/>
        </w:rPr>
        <w:t>Имотът се намира село Божевци</w:t>
      </w:r>
      <w:r w:rsidR="00334377">
        <w:rPr>
          <w:b/>
          <w:sz w:val="26"/>
          <w:szCs w:val="26"/>
        </w:rPr>
        <w:t>, общ. Сливен,</w:t>
      </w:r>
      <w:r w:rsidR="0016543A" w:rsidRPr="0016543A">
        <w:rPr>
          <w:b/>
          <w:sz w:val="26"/>
          <w:szCs w:val="26"/>
        </w:rPr>
        <w:t xml:space="preserve"> в бившия стопански двор на селото.</w:t>
      </w:r>
    </w:p>
    <w:p w:rsidR="00971636" w:rsidRDefault="00924735" w:rsidP="0016543A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Общата площ е </w:t>
      </w:r>
      <w:r w:rsidR="0016543A" w:rsidRPr="0016543A">
        <w:rPr>
          <w:b/>
          <w:sz w:val="26"/>
          <w:szCs w:val="26"/>
        </w:rPr>
        <w:t>3</w:t>
      </w:r>
      <w:r w:rsidR="00AF33CF">
        <w:rPr>
          <w:b/>
          <w:sz w:val="26"/>
          <w:szCs w:val="26"/>
        </w:rPr>
        <w:t xml:space="preserve"> </w:t>
      </w:r>
      <w:r w:rsidR="0016543A" w:rsidRPr="0016543A">
        <w:rPr>
          <w:b/>
          <w:sz w:val="26"/>
          <w:szCs w:val="26"/>
        </w:rPr>
        <w:t xml:space="preserve">289 кв.м.( два </w:t>
      </w:r>
      <w:r w:rsidR="003C27BC">
        <w:rPr>
          <w:b/>
          <w:sz w:val="26"/>
          <w:szCs w:val="26"/>
        </w:rPr>
        <w:t>парцела</w:t>
      </w:r>
      <w:r>
        <w:rPr>
          <w:b/>
          <w:sz w:val="26"/>
          <w:szCs w:val="26"/>
        </w:rPr>
        <w:t xml:space="preserve"> (УПИ)</w:t>
      </w:r>
      <w:r w:rsidR="0016543A" w:rsidRPr="0016543A">
        <w:rPr>
          <w:b/>
          <w:sz w:val="26"/>
          <w:szCs w:val="26"/>
        </w:rPr>
        <w:t xml:space="preserve"> съответно по 1836 кв.м., и 1453 к</w:t>
      </w:r>
      <w:r w:rsidR="005B6557">
        <w:rPr>
          <w:b/>
          <w:sz w:val="26"/>
          <w:szCs w:val="26"/>
        </w:rPr>
        <w:t xml:space="preserve">в.м.), </w:t>
      </w:r>
      <w:r w:rsidR="00334377">
        <w:rPr>
          <w:b/>
          <w:sz w:val="26"/>
          <w:szCs w:val="26"/>
        </w:rPr>
        <w:t>без застрояване.</w:t>
      </w:r>
      <w:r w:rsidR="0016543A" w:rsidRPr="0016543A">
        <w:rPr>
          <w:b/>
          <w:sz w:val="26"/>
          <w:szCs w:val="26"/>
        </w:rPr>
        <w:t xml:space="preserve"> </w:t>
      </w:r>
    </w:p>
    <w:p w:rsidR="0016543A" w:rsidRDefault="0016543A" w:rsidP="0016543A">
      <w:pPr>
        <w:ind w:firstLine="0"/>
        <w:jc w:val="left"/>
        <w:rPr>
          <w:b/>
          <w:noProof/>
          <w:sz w:val="26"/>
          <w:szCs w:val="26"/>
          <w:lang w:eastAsia="bg-BG"/>
        </w:rPr>
      </w:pPr>
    </w:p>
    <w:p w:rsidR="0016543A" w:rsidRDefault="003003B3" w:rsidP="0016543A">
      <w:pPr>
        <w:ind w:firstLine="0"/>
        <w:jc w:val="left"/>
        <w:rPr>
          <w:b/>
          <w:noProof/>
          <w:sz w:val="26"/>
          <w:szCs w:val="26"/>
          <w:lang w:eastAsia="bg-BG"/>
        </w:rPr>
      </w:pPr>
      <w:r>
        <w:rPr>
          <w:b/>
          <w:noProof/>
          <w:sz w:val="26"/>
          <w:szCs w:val="26"/>
          <w:lang w:val="en-US"/>
        </w:rPr>
        <w:drawing>
          <wp:inline distT="0" distB="0" distL="0" distR="0">
            <wp:extent cx="6496050" cy="4109085"/>
            <wp:effectExtent l="0" t="0" r="0" b="571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43A" w:rsidRDefault="003003B3" w:rsidP="0016543A">
      <w:pPr>
        <w:ind w:firstLine="0"/>
        <w:jc w:val="left"/>
        <w:rPr>
          <w:b/>
          <w:noProof/>
          <w:sz w:val="26"/>
          <w:szCs w:val="26"/>
          <w:lang w:eastAsia="bg-BG"/>
        </w:rPr>
      </w:pPr>
      <w:r>
        <w:rPr>
          <w:b/>
          <w:noProof/>
          <w:sz w:val="26"/>
          <w:szCs w:val="26"/>
          <w:lang w:val="en-US"/>
        </w:rPr>
        <w:drawing>
          <wp:inline distT="0" distB="0" distL="0" distR="0">
            <wp:extent cx="6650355" cy="3871595"/>
            <wp:effectExtent l="0" t="0" r="0" b="0"/>
            <wp:docPr id="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4211" r="-2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636" w:rsidRPr="00E3491F" w:rsidRDefault="00971636" w:rsidP="00971636">
      <w:pPr>
        <w:ind w:firstLine="0"/>
        <w:rPr>
          <w:b/>
          <w:sz w:val="26"/>
          <w:szCs w:val="26"/>
        </w:rPr>
      </w:pPr>
    </w:p>
    <w:p w:rsidR="00D7019E" w:rsidRDefault="00971636" w:rsidP="00551F15">
      <w:pPr>
        <w:ind w:firstLine="0"/>
        <w:rPr>
          <w:b/>
          <w:sz w:val="26"/>
          <w:szCs w:val="26"/>
        </w:rPr>
      </w:pPr>
      <w:r w:rsidRPr="00E3491F">
        <w:rPr>
          <w:b/>
          <w:sz w:val="26"/>
          <w:szCs w:val="26"/>
        </w:rPr>
        <w:t>ИНФРАСТРУКТУРА И ДОСТЪПНОСТ:</w:t>
      </w:r>
      <w:r w:rsidR="00551F15" w:rsidRPr="00551F15">
        <w:rPr>
          <w:b/>
          <w:sz w:val="26"/>
          <w:szCs w:val="26"/>
        </w:rPr>
        <w:t xml:space="preserve"> </w:t>
      </w:r>
    </w:p>
    <w:p w:rsidR="00C56043" w:rsidRPr="00C56043" w:rsidRDefault="00C56043" w:rsidP="00551F15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Имотът се намира в южната част на селото, на 5 км</w:t>
      </w:r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 xml:space="preserve">от главния път </w:t>
      </w:r>
      <w:r>
        <w:rPr>
          <w:b/>
          <w:sz w:val="26"/>
          <w:szCs w:val="26"/>
          <w:lang w:val="en-US"/>
        </w:rPr>
        <w:t xml:space="preserve">II 53 , </w:t>
      </w:r>
      <w:proofErr w:type="spellStart"/>
      <w:r>
        <w:rPr>
          <w:b/>
          <w:sz w:val="26"/>
          <w:szCs w:val="26"/>
          <w:lang w:val="en-US"/>
        </w:rPr>
        <w:t>свързващ</w:t>
      </w:r>
      <w:proofErr w:type="spellEnd"/>
      <w:r>
        <w:rPr>
          <w:b/>
          <w:sz w:val="26"/>
          <w:szCs w:val="26"/>
          <w:lang w:val="en-US"/>
        </w:rPr>
        <w:t xml:space="preserve"> </w:t>
      </w:r>
      <w:proofErr w:type="spellStart"/>
      <w:r>
        <w:rPr>
          <w:b/>
          <w:sz w:val="26"/>
          <w:szCs w:val="26"/>
          <w:lang w:val="en-US"/>
        </w:rPr>
        <w:t>Сливен</w:t>
      </w:r>
      <w:proofErr w:type="spellEnd"/>
      <w:r>
        <w:rPr>
          <w:b/>
          <w:sz w:val="26"/>
          <w:szCs w:val="26"/>
          <w:lang w:val="en-US"/>
        </w:rPr>
        <w:t xml:space="preserve"> и </w:t>
      </w:r>
      <w:r>
        <w:rPr>
          <w:b/>
          <w:sz w:val="26"/>
          <w:szCs w:val="26"/>
        </w:rPr>
        <w:t>гр.</w:t>
      </w:r>
      <w:proofErr w:type="spellStart"/>
      <w:r>
        <w:rPr>
          <w:b/>
          <w:sz w:val="26"/>
          <w:szCs w:val="26"/>
          <w:lang w:val="en-US"/>
        </w:rPr>
        <w:t>Елена</w:t>
      </w:r>
      <w:proofErr w:type="spellEnd"/>
      <w:r>
        <w:rPr>
          <w:b/>
          <w:sz w:val="26"/>
          <w:szCs w:val="26"/>
        </w:rPr>
        <w:t>.</w:t>
      </w:r>
      <w:r w:rsidRPr="00C56043">
        <w:rPr>
          <w:rFonts w:ascii="Arial" w:hAnsi="Arial" w:cs="Arial"/>
          <w:color w:val="424242"/>
          <w:sz w:val="23"/>
          <w:szCs w:val="23"/>
          <w:shd w:val="clear" w:color="auto" w:fill="FFFFFF"/>
        </w:rPr>
        <w:t xml:space="preserve"> </w:t>
      </w:r>
      <w:r w:rsidRPr="00C56043">
        <w:rPr>
          <w:b/>
          <w:sz w:val="26"/>
          <w:szCs w:val="26"/>
        </w:rPr>
        <w:t>Отстои на около 30 км югоизточно от град Елена, на 40 км югозападно от град Котел, на 47 км северозападно от град Сливен</w:t>
      </w:r>
    </w:p>
    <w:p w:rsidR="00C56043" w:rsidRDefault="00C56043" w:rsidP="00551F15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Линк към местоположението на имота :</w:t>
      </w:r>
    </w:p>
    <w:p w:rsidR="00C56043" w:rsidRDefault="00C56043" w:rsidP="00551F15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hyperlink r:id="rId8" w:history="1">
        <w:r w:rsidRPr="00C56043">
          <w:rPr>
            <w:rStyle w:val="Hyperlink"/>
            <w:b/>
            <w:sz w:val="26"/>
            <w:szCs w:val="26"/>
          </w:rPr>
          <w:t>https://www.google.bg/maps/place/42%C2%B051'44.2%22N+26%C2%B007'51.0%22E/@42.8622886,26.1293447,360m/data=!3m2!1e3!4b1!4m6!3m5!1s0x0:0x0!7e2!8m2!3d42.8622862!4d26.1308187?hl=bg</w:t>
        </w:r>
      </w:hyperlink>
    </w:p>
    <w:p w:rsidR="00D7019E" w:rsidRDefault="00D7019E" w:rsidP="00D7019E">
      <w:pPr>
        <w:ind w:firstLine="708"/>
        <w:rPr>
          <w:b/>
          <w:sz w:val="26"/>
          <w:szCs w:val="26"/>
        </w:rPr>
      </w:pPr>
      <w:r w:rsidRPr="00D7019E">
        <w:rPr>
          <w:b/>
          <w:sz w:val="26"/>
          <w:szCs w:val="26"/>
        </w:rPr>
        <w:t xml:space="preserve">Електроснабдяване: </w:t>
      </w:r>
      <w:r w:rsidR="0016543A" w:rsidRPr="0016543A">
        <w:rPr>
          <w:b/>
          <w:sz w:val="26"/>
          <w:szCs w:val="26"/>
        </w:rPr>
        <w:t>В имота няма електроинсталация</w:t>
      </w:r>
    </w:p>
    <w:p w:rsidR="00D7019E" w:rsidRDefault="00D7019E" w:rsidP="00D7019E">
      <w:pPr>
        <w:ind w:firstLine="708"/>
        <w:rPr>
          <w:b/>
          <w:sz w:val="26"/>
          <w:szCs w:val="26"/>
        </w:rPr>
      </w:pPr>
      <w:r w:rsidRPr="00D7019E">
        <w:rPr>
          <w:b/>
          <w:sz w:val="26"/>
          <w:szCs w:val="26"/>
        </w:rPr>
        <w:t xml:space="preserve">ВиК и канализация: </w:t>
      </w:r>
      <w:r w:rsidR="0016543A">
        <w:rPr>
          <w:b/>
          <w:sz w:val="26"/>
          <w:szCs w:val="26"/>
        </w:rPr>
        <w:t xml:space="preserve">В </w:t>
      </w:r>
      <w:r w:rsidR="0016543A" w:rsidRPr="0016543A">
        <w:rPr>
          <w:b/>
          <w:sz w:val="26"/>
          <w:szCs w:val="26"/>
        </w:rPr>
        <w:t xml:space="preserve"> имот</w:t>
      </w:r>
      <w:r w:rsidR="0016543A">
        <w:rPr>
          <w:b/>
          <w:sz w:val="26"/>
          <w:szCs w:val="26"/>
        </w:rPr>
        <w:t>а</w:t>
      </w:r>
      <w:r w:rsidR="0016543A" w:rsidRPr="0016543A">
        <w:rPr>
          <w:b/>
          <w:sz w:val="26"/>
          <w:szCs w:val="26"/>
        </w:rPr>
        <w:t xml:space="preserve"> в момента не съществува работеща ВиК инсталация</w:t>
      </w:r>
    </w:p>
    <w:p w:rsidR="0016543A" w:rsidRPr="00E3491F" w:rsidRDefault="0016543A" w:rsidP="00D7019E">
      <w:pPr>
        <w:ind w:firstLine="708"/>
        <w:rPr>
          <w:b/>
          <w:sz w:val="26"/>
          <w:szCs w:val="26"/>
        </w:rPr>
      </w:pPr>
    </w:p>
    <w:p w:rsidR="00971636" w:rsidRPr="00E3491F" w:rsidRDefault="00971636" w:rsidP="00971636">
      <w:pPr>
        <w:ind w:firstLine="0"/>
        <w:rPr>
          <w:b/>
          <w:sz w:val="26"/>
          <w:szCs w:val="26"/>
        </w:rPr>
      </w:pPr>
      <w:r w:rsidRPr="00E3491F">
        <w:rPr>
          <w:b/>
          <w:sz w:val="26"/>
          <w:szCs w:val="26"/>
        </w:rPr>
        <w:t>ПРОДАЖНА ЦЕНА:</w:t>
      </w:r>
    </w:p>
    <w:p w:rsidR="00971636" w:rsidRPr="000F47D4" w:rsidRDefault="00971636" w:rsidP="00971636">
      <w:pPr>
        <w:ind w:firstLine="0"/>
        <w:rPr>
          <w:b/>
          <w:sz w:val="26"/>
          <w:szCs w:val="26"/>
        </w:rPr>
      </w:pPr>
      <w:r w:rsidRPr="000F47D4">
        <w:rPr>
          <w:b/>
          <w:sz w:val="26"/>
          <w:szCs w:val="26"/>
        </w:rPr>
        <w:t xml:space="preserve">Продажна цена: </w:t>
      </w:r>
      <w:r w:rsidR="00EF0099">
        <w:rPr>
          <w:b/>
          <w:sz w:val="26"/>
          <w:szCs w:val="26"/>
          <w:lang w:val="en-US"/>
        </w:rPr>
        <w:t xml:space="preserve">20 </w:t>
      </w:r>
      <w:r w:rsidR="0016543A">
        <w:rPr>
          <w:b/>
          <w:sz w:val="26"/>
          <w:szCs w:val="26"/>
        </w:rPr>
        <w:t xml:space="preserve">000 </w:t>
      </w:r>
      <w:r>
        <w:rPr>
          <w:b/>
          <w:sz w:val="26"/>
          <w:szCs w:val="26"/>
        </w:rPr>
        <w:t>лв.</w:t>
      </w:r>
    </w:p>
    <w:p w:rsidR="00971636" w:rsidRPr="000F47D4" w:rsidRDefault="00971636" w:rsidP="00971636">
      <w:pPr>
        <w:ind w:firstLine="0"/>
        <w:rPr>
          <w:b/>
          <w:sz w:val="26"/>
          <w:szCs w:val="26"/>
        </w:rPr>
      </w:pPr>
      <w:r w:rsidRPr="000F47D4">
        <w:rPr>
          <w:b/>
          <w:sz w:val="26"/>
          <w:szCs w:val="26"/>
        </w:rPr>
        <w:t>Посочените цени са без ДДС.</w:t>
      </w:r>
    </w:p>
    <w:p w:rsidR="00971636" w:rsidRPr="00E3491F" w:rsidRDefault="00971636" w:rsidP="00971636">
      <w:pPr>
        <w:ind w:firstLine="0"/>
        <w:rPr>
          <w:b/>
          <w:sz w:val="26"/>
          <w:szCs w:val="26"/>
        </w:rPr>
      </w:pPr>
    </w:p>
    <w:p w:rsidR="00971636" w:rsidRPr="00E3491F" w:rsidRDefault="00971636" w:rsidP="00971636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>ЗА ПОВЕЧЕ ИНФО</w:t>
      </w:r>
      <w:r w:rsidRPr="00E3491F">
        <w:rPr>
          <w:b/>
          <w:sz w:val="26"/>
          <w:szCs w:val="26"/>
        </w:rPr>
        <w:t>РМАЦИЯ:</w:t>
      </w:r>
    </w:p>
    <w:p w:rsidR="00551F15" w:rsidRPr="00551F15" w:rsidRDefault="00551F15" w:rsidP="00551F15">
      <w:pPr>
        <w:ind w:firstLine="0"/>
        <w:jc w:val="left"/>
        <w:rPr>
          <w:b/>
          <w:sz w:val="26"/>
          <w:szCs w:val="26"/>
        </w:rPr>
      </w:pPr>
      <w:r w:rsidRPr="00551F15">
        <w:rPr>
          <w:b/>
          <w:sz w:val="26"/>
          <w:szCs w:val="26"/>
        </w:rPr>
        <w:t xml:space="preserve">КОНТАКТИ: </w:t>
      </w:r>
      <w:r w:rsidR="00347C55">
        <w:rPr>
          <w:b/>
          <w:sz w:val="26"/>
          <w:szCs w:val="26"/>
        </w:rPr>
        <w:t>Тел.: 0889026351 – С.</w:t>
      </w:r>
      <w:proofErr w:type="spellStart"/>
      <w:r w:rsidR="00347C55">
        <w:rPr>
          <w:b/>
          <w:sz w:val="26"/>
          <w:szCs w:val="26"/>
        </w:rPr>
        <w:t>Шекерова</w:t>
      </w:r>
      <w:proofErr w:type="spellEnd"/>
      <w:r w:rsidR="00347C55">
        <w:rPr>
          <w:b/>
          <w:sz w:val="26"/>
          <w:szCs w:val="26"/>
        </w:rPr>
        <w:t xml:space="preserve">; </w:t>
      </w:r>
      <w:proofErr w:type="spellStart"/>
      <w:r w:rsidRPr="00551F15">
        <w:rPr>
          <w:b/>
          <w:sz w:val="26"/>
          <w:szCs w:val="26"/>
        </w:rPr>
        <w:t>email</w:t>
      </w:r>
      <w:proofErr w:type="spellEnd"/>
      <w:r w:rsidRPr="00551F15">
        <w:rPr>
          <w:b/>
          <w:sz w:val="26"/>
          <w:szCs w:val="26"/>
        </w:rPr>
        <w:t>: sshekerova.agropoa@melinvest.bg</w:t>
      </w:r>
    </w:p>
    <w:p w:rsidR="000F3514" w:rsidRPr="00347C55" w:rsidRDefault="000F3514" w:rsidP="004246E3">
      <w:pPr>
        <w:ind w:firstLine="0"/>
        <w:rPr>
          <w:b/>
          <w:sz w:val="40"/>
          <w:szCs w:val="40"/>
          <w:lang w:val="en-US"/>
        </w:rPr>
      </w:pPr>
    </w:p>
    <w:sectPr w:rsidR="000F3514" w:rsidRPr="00347C55" w:rsidSect="00336FA9">
      <w:pgSz w:w="11906" w:h="16838"/>
      <w:pgMar w:top="720" w:right="720" w:bottom="720" w:left="720" w:header="708" w:footer="708" w:gutter="0"/>
      <w:pgBorders w:offsetFrom="page">
        <w:top w:val="triple" w:sz="4" w:space="24" w:color="984806"/>
        <w:left w:val="triple" w:sz="4" w:space="24" w:color="984806"/>
        <w:bottom w:val="triple" w:sz="4" w:space="24" w:color="984806"/>
        <w:right w:val="triple" w:sz="4" w:space="24" w:color="984806"/>
      </w:pgBorders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85EC3"/>
    <w:multiLevelType w:val="hybridMultilevel"/>
    <w:tmpl w:val="D4A4183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937496"/>
    <w:multiLevelType w:val="hybridMultilevel"/>
    <w:tmpl w:val="C36231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02FBA"/>
    <w:multiLevelType w:val="hybridMultilevel"/>
    <w:tmpl w:val="723AACA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03B24DC"/>
    <w:multiLevelType w:val="hybridMultilevel"/>
    <w:tmpl w:val="A63AA218"/>
    <w:lvl w:ilvl="0" w:tplc="07023E24">
      <w:start w:val="1"/>
      <w:numFmt w:val="bullet"/>
      <w:lvlText w:val=""/>
      <w:lvlJc w:val="left"/>
      <w:pPr>
        <w:ind w:left="510" w:hanging="15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EA2FD3"/>
    <w:multiLevelType w:val="hybridMultilevel"/>
    <w:tmpl w:val="BD3A034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C9D32A1"/>
    <w:multiLevelType w:val="hybridMultilevel"/>
    <w:tmpl w:val="7234C6D6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2263AB"/>
    <w:multiLevelType w:val="hybridMultilevel"/>
    <w:tmpl w:val="A292610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55295F"/>
    <w:multiLevelType w:val="hybridMultilevel"/>
    <w:tmpl w:val="DBF840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F271AB"/>
    <w:multiLevelType w:val="hybridMultilevel"/>
    <w:tmpl w:val="AFA262DE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69A93A53"/>
    <w:multiLevelType w:val="hybridMultilevel"/>
    <w:tmpl w:val="159A14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C467A3"/>
    <w:multiLevelType w:val="hybridMultilevel"/>
    <w:tmpl w:val="4244887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1D13B93"/>
    <w:multiLevelType w:val="hybridMultilevel"/>
    <w:tmpl w:val="660C50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501E97"/>
    <w:multiLevelType w:val="hybridMultilevel"/>
    <w:tmpl w:val="F32C7672"/>
    <w:lvl w:ilvl="0" w:tplc="EB84BECC">
      <w:start w:val="43"/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D2B2E16"/>
    <w:multiLevelType w:val="hybridMultilevel"/>
    <w:tmpl w:val="6ACC9C1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3"/>
  </w:num>
  <w:num w:numId="5">
    <w:abstractNumId w:val="1"/>
  </w:num>
  <w:num w:numId="6">
    <w:abstractNumId w:val="5"/>
  </w:num>
  <w:num w:numId="7">
    <w:abstractNumId w:val="11"/>
  </w:num>
  <w:num w:numId="8">
    <w:abstractNumId w:val="0"/>
  </w:num>
  <w:num w:numId="9">
    <w:abstractNumId w:val="12"/>
  </w:num>
  <w:num w:numId="10">
    <w:abstractNumId w:val="4"/>
  </w:num>
  <w:num w:numId="11">
    <w:abstractNumId w:val="6"/>
  </w:num>
  <w:num w:numId="12">
    <w:abstractNumId w:val="10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compat/>
  <w:rsids>
    <w:rsidRoot w:val="003003B3"/>
    <w:rsid w:val="00034537"/>
    <w:rsid w:val="00056088"/>
    <w:rsid w:val="000933A3"/>
    <w:rsid w:val="000C2A48"/>
    <w:rsid w:val="000C48C8"/>
    <w:rsid w:val="000F3514"/>
    <w:rsid w:val="00105605"/>
    <w:rsid w:val="00122255"/>
    <w:rsid w:val="0016543A"/>
    <w:rsid w:val="001F66A0"/>
    <w:rsid w:val="00247FE6"/>
    <w:rsid w:val="0026154D"/>
    <w:rsid w:val="002B2E21"/>
    <w:rsid w:val="002B4D98"/>
    <w:rsid w:val="002D6D0A"/>
    <w:rsid w:val="003003B3"/>
    <w:rsid w:val="0032454A"/>
    <w:rsid w:val="00334377"/>
    <w:rsid w:val="00336FA9"/>
    <w:rsid w:val="00347C55"/>
    <w:rsid w:val="00364F2D"/>
    <w:rsid w:val="003B0FD0"/>
    <w:rsid w:val="003C27BC"/>
    <w:rsid w:val="003E4E7A"/>
    <w:rsid w:val="0040409B"/>
    <w:rsid w:val="004100DF"/>
    <w:rsid w:val="004246E3"/>
    <w:rsid w:val="00426AC5"/>
    <w:rsid w:val="0047227E"/>
    <w:rsid w:val="004833DB"/>
    <w:rsid w:val="00483A6D"/>
    <w:rsid w:val="004F4F0E"/>
    <w:rsid w:val="005458A2"/>
    <w:rsid w:val="00550F89"/>
    <w:rsid w:val="00551F15"/>
    <w:rsid w:val="005657C0"/>
    <w:rsid w:val="00585BF7"/>
    <w:rsid w:val="005B11F1"/>
    <w:rsid w:val="005B6557"/>
    <w:rsid w:val="005E6CAD"/>
    <w:rsid w:val="005F6E01"/>
    <w:rsid w:val="00636A4B"/>
    <w:rsid w:val="00650A6A"/>
    <w:rsid w:val="006C7DF9"/>
    <w:rsid w:val="006D182F"/>
    <w:rsid w:val="006D2CA1"/>
    <w:rsid w:val="006E75BA"/>
    <w:rsid w:val="00702DB6"/>
    <w:rsid w:val="007076DA"/>
    <w:rsid w:val="0072167E"/>
    <w:rsid w:val="007553C9"/>
    <w:rsid w:val="00763415"/>
    <w:rsid w:val="00771190"/>
    <w:rsid w:val="007724FD"/>
    <w:rsid w:val="008218D9"/>
    <w:rsid w:val="00854C5C"/>
    <w:rsid w:val="008664B5"/>
    <w:rsid w:val="00891EC1"/>
    <w:rsid w:val="008A6B18"/>
    <w:rsid w:val="008B135D"/>
    <w:rsid w:val="008C5616"/>
    <w:rsid w:val="008D34B4"/>
    <w:rsid w:val="008D7ED4"/>
    <w:rsid w:val="008E4E6E"/>
    <w:rsid w:val="00924735"/>
    <w:rsid w:val="00937F42"/>
    <w:rsid w:val="00971636"/>
    <w:rsid w:val="009776C2"/>
    <w:rsid w:val="009B6B81"/>
    <w:rsid w:val="009F5760"/>
    <w:rsid w:val="00AA2894"/>
    <w:rsid w:val="00AD4A54"/>
    <w:rsid w:val="00AF33CF"/>
    <w:rsid w:val="00AF3570"/>
    <w:rsid w:val="00B30AC0"/>
    <w:rsid w:val="00B31817"/>
    <w:rsid w:val="00B43F47"/>
    <w:rsid w:val="00BA2F09"/>
    <w:rsid w:val="00BF402F"/>
    <w:rsid w:val="00C04CEC"/>
    <w:rsid w:val="00C56043"/>
    <w:rsid w:val="00C62BF9"/>
    <w:rsid w:val="00CA6EB0"/>
    <w:rsid w:val="00D03843"/>
    <w:rsid w:val="00D27592"/>
    <w:rsid w:val="00D36536"/>
    <w:rsid w:val="00D6065E"/>
    <w:rsid w:val="00D7019E"/>
    <w:rsid w:val="00D71ADA"/>
    <w:rsid w:val="00DA4F9F"/>
    <w:rsid w:val="00DA7F8D"/>
    <w:rsid w:val="00DE01B5"/>
    <w:rsid w:val="00DE6A43"/>
    <w:rsid w:val="00E159D8"/>
    <w:rsid w:val="00E3491F"/>
    <w:rsid w:val="00E77F98"/>
    <w:rsid w:val="00EA3292"/>
    <w:rsid w:val="00EF0099"/>
    <w:rsid w:val="00F22375"/>
    <w:rsid w:val="00F74F92"/>
    <w:rsid w:val="00F75C9B"/>
    <w:rsid w:val="00FF48D2"/>
    <w:rsid w:val="00FF5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c8b7a6,#e1cec5,#dcd9c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DF9"/>
    <w:pPr>
      <w:ind w:right="-23" w:firstLine="709"/>
      <w:jc w:val="both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D6D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2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2255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47227E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47227E"/>
    <w:rPr>
      <w:rFonts w:eastAsia="Times New Roman"/>
    </w:rPr>
  </w:style>
  <w:style w:type="character" w:styleId="Hyperlink">
    <w:name w:val="Hyperlink"/>
    <w:uiPriority w:val="99"/>
    <w:unhideWhenUsed/>
    <w:rsid w:val="000F351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56043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DF9"/>
    <w:pPr>
      <w:ind w:right="-23"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D6D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2255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122255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47227E"/>
    <w:rPr>
      <w:rFonts w:eastAsia="Times New Roman"/>
      <w:sz w:val="22"/>
      <w:szCs w:val="22"/>
      <w:lang w:eastAsia="en-US"/>
    </w:rPr>
  </w:style>
  <w:style w:type="character" w:customStyle="1" w:styleId="a7">
    <w:name w:val="Без разредка Знак"/>
    <w:link w:val="a6"/>
    <w:uiPriority w:val="1"/>
    <w:rsid w:val="0047227E"/>
    <w:rPr>
      <w:rFonts w:eastAsia="Times New Roman"/>
    </w:rPr>
  </w:style>
  <w:style w:type="character" w:styleId="a8">
    <w:name w:val="Hyperlink"/>
    <w:uiPriority w:val="99"/>
    <w:unhideWhenUsed/>
    <w:rsid w:val="000F3514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5604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bg/maps/place/42%C2%B051'44.2%22N+26%C2%B007'51.0%22E/@42.8622886,26.1293447,360m/data=!3m2!1e3!4b1!4m6!3m5!1s0x0:0x0!7e2!8m2!3d42.8622862!4d26.1308187?hl=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8;&#1086;&#1089;&#1087;&#1077;&#1082;&#1090;%20&#1041;&#1086;&#1078;&#1077;&#1074;&#1094;&#1080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DC4D7-D05C-47D0-AE42-6ADE5EE43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Проспект Божевци.dot</Template>
  <TotalTime>25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ИМОТИ ЗА ПРОДАЖБА</vt:lpstr>
      <vt:lpstr>ИМОТИ ЗА ПРОДАЖБА</vt:lpstr>
    </vt:vector>
  </TitlesOfParts>
  <Company/>
  <LinksUpToDate>false</LinksUpToDate>
  <CharactersWithSpaces>1208</CharactersWithSpaces>
  <SharedDoc>false</SharedDoc>
  <HLinks>
    <vt:vector size="6" baseType="variant">
      <vt:variant>
        <vt:i4>6619157</vt:i4>
      </vt:variant>
      <vt:variant>
        <vt:i4>0</vt:i4>
      </vt:variant>
      <vt:variant>
        <vt:i4>0</vt:i4>
      </vt:variant>
      <vt:variant>
        <vt:i4>5</vt:i4>
      </vt:variant>
      <vt:variant>
        <vt:lpwstr>https://www.google.bg/maps/place/42%C2%B051'44.2%22N+26%C2%B007'51.0%22E/@42.8622886,26.1293447,360m/data=!3m2!1e3!4b1!4m6!3m5!1s0x0:0x0!7e2!8m2!3d42.8622862!4d26.1308187?hl=bg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ИМОТИ ЗА ПРОДАЖБА</dc:title>
  <dc:creator>agropoa</dc:creator>
  <cp:lastModifiedBy>Milena</cp:lastModifiedBy>
  <cp:revision>7</cp:revision>
  <cp:lastPrinted>2018-02-12T07:29:00Z</cp:lastPrinted>
  <dcterms:created xsi:type="dcterms:W3CDTF">2018-02-13T08:50:00Z</dcterms:created>
  <dcterms:modified xsi:type="dcterms:W3CDTF">2022-06-17T09:01:00Z</dcterms:modified>
</cp:coreProperties>
</file>